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50B7" w14:textId="77777777" w:rsidR="00830968" w:rsidRDefault="00830968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6BCB2098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6AAE5630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3D2D5544" w14:textId="77777777" w:rsidR="00830968" w:rsidRDefault="00000000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Nr 596/2023 z dnia  12 czerwca 2023r.</w:t>
      </w:r>
    </w:p>
    <w:p w14:paraId="0F2CE5C7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877AF20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3286426E" w14:textId="77777777" w:rsidR="00830968" w:rsidRDefault="00000000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art.53 ust.2 ustawy Prawo zamówień publicznych powołuję komisję przetargową do przeprowadzenia zamówienia publicznego na 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„Dostawy opału na sezon grzewczy 2023/2024"</w:t>
      </w:r>
      <w:r>
        <w:rPr>
          <w:rFonts w:ascii="Times New Roman" w:hAnsi="Times New Roman"/>
          <w:sz w:val="28"/>
          <w:szCs w:val="20"/>
          <w:lang w:eastAsia="pl-PL"/>
        </w:rPr>
        <w:t xml:space="preserve"> w składzie :</w:t>
      </w:r>
    </w:p>
    <w:p w14:paraId="63AF4DB3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4C0C4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A3F8E5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Adrian Ficek</w:t>
      </w:r>
    </w:p>
    <w:p w14:paraId="44902CED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6A1861BA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446A1069" w14:textId="77777777" w:rsidR="00830968" w:rsidRDefault="00830968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4045EF1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6BB126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BCCA0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9EA67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B64E0E5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8149DE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9FAE2F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E2DAC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EE598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4EADC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2D0850" w14:textId="77777777" w:rsidR="00830968" w:rsidRDefault="00000000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67A4D1A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90B155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3E43C7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BB2AB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61BCD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F9562B5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0F8B05D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6F92CE4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015D1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5D957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23C138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C51FD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6627A9B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06527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C95937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148058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30964E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70259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B5E01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07F50B4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47E4A7" w14:textId="77777777" w:rsidR="00830968" w:rsidRDefault="00830968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441BBDA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747611E" w14:textId="77777777" w:rsidR="00830968" w:rsidRDefault="00830968">
      <w:pPr>
        <w:keepNext/>
        <w:spacing w:after="0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0865B79C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418AF4" w14:textId="77777777" w:rsidR="00830968" w:rsidRDefault="00830968"/>
    <w:sectPr w:rsidR="00830968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8321E" w14:textId="77777777" w:rsidR="00197DB7" w:rsidRDefault="00197DB7">
      <w:pPr>
        <w:spacing w:after="0"/>
      </w:pPr>
      <w:r>
        <w:separator/>
      </w:r>
    </w:p>
  </w:endnote>
  <w:endnote w:type="continuationSeparator" w:id="0">
    <w:p w14:paraId="7E0DD463" w14:textId="77777777" w:rsidR="00197DB7" w:rsidRDefault="00197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D0F9C" w14:textId="77777777" w:rsidR="0009008B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5BEA1" wp14:editId="6D0EE547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24662614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7EB6DF" w14:textId="77777777" w:rsidR="0009008B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5BEA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6F7EB6DF" w14:textId="77777777" w:rsidR="0009008B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451C" w14:textId="77777777" w:rsidR="00197DB7" w:rsidRDefault="00197DB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2A3EDD6" w14:textId="77777777" w:rsidR="00197DB7" w:rsidRDefault="00197D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3618"/>
    <w:multiLevelType w:val="multilevel"/>
    <w:tmpl w:val="FF8AEDA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526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0968"/>
    <w:rsid w:val="00197DB7"/>
    <w:rsid w:val="00830968"/>
    <w:rsid w:val="0099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3382"/>
  <w15:docId w15:val="{3E0C43AC-07BA-4F51-9AD5-B7A4FFF7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386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UG_user</cp:lastModifiedBy>
  <cp:revision>2</cp:revision>
  <dcterms:created xsi:type="dcterms:W3CDTF">2023-06-12T12:03:00Z</dcterms:created>
  <dcterms:modified xsi:type="dcterms:W3CDTF">2023-06-12T12:03:00Z</dcterms:modified>
</cp:coreProperties>
</file>